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7B6" w:rsidRPr="00201EEE" w:rsidRDefault="002D7A13" w:rsidP="00B317B6">
      <w:pPr>
        <w:pStyle w:val="Eventname"/>
        <w:rPr>
          <w:rFonts w:ascii="Palatino Linotype" w:hAnsi="Palatino Linotype"/>
          <w:sz w:val="32"/>
          <w:szCs w:val="32"/>
        </w:rPr>
      </w:pPr>
      <w:r w:rsidRPr="00201EEE">
        <w:rPr>
          <w:rFonts w:ascii="Palatino Linotype" w:hAnsi="Palatino Linotype"/>
          <w:sz w:val="32"/>
          <w:szCs w:val="32"/>
        </w:rPr>
        <w:t xml:space="preserve">maryland minority contactors association </w:t>
      </w:r>
    </w:p>
    <w:p w:rsidR="002D7A13" w:rsidRPr="00201EEE" w:rsidRDefault="002D7A13" w:rsidP="00B317B6">
      <w:pPr>
        <w:pStyle w:val="Eventname"/>
        <w:rPr>
          <w:rFonts w:ascii="Palatino Linotype" w:hAnsi="Palatino Linotype"/>
          <w:sz w:val="32"/>
          <w:szCs w:val="32"/>
        </w:rPr>
      </w:pPr>
      <w:r w:rsidRPr="00201EEE">
        <w:rPr>
          <w:rFonts w:ascii="Palatino Linotype" w:hAnsi="Palatino Linotype"/>
          <w:sz w:val="32"/>
          <w:szCs w:val="32"/>
        </w:rPr>
        <w:t xml:space="preserve">toy drive   </w:t>
      </w:r>
      <w:r w:rsidRPr="00201EEE">
        <w:rPr>
          <w:rFonts w:ascii="Palatino Linotype" w:hAnsi="Palatino Linotype"/>
          <w:sz w:val="32"/>
          <w:szCs w:val="32"/>
        </w:rPr>
        <w:tab/>
        <w:t xml:space="preserve">   </w:t>
      </w:r>
    </w:p>
    <w:p w:rsidR="002D7A13" w:rsidRPr="00201EEE" w:rsidRDefault="002D7A13" w:rsidP="00B317B6">
      <w:pPr>
        <w:pStyle w:val="Eventname"/>
        <w:rPr>
          <w:rFonts w:ascii="Palatino Linotype" w:hAnsi="Palatino Linotype"/>
          <w:sz w:val="32"/>
          <w:szCs w:val="32"/>
        </w:rPr>
      </w:pPr>
      <w:r w:rsidRPr="00201EEE">
        <w:rPr>
          <w:rFonts w:ascii="Palatino Linotype" w:hAnsi="Palatino Linotype"/>
          <w:sz w:val="32"/>
          <w:szCs w:val="32"/>
        </w:rPr>
        <w:t>eligibilty requirements</w:t>
      </w:r>
    </w:p>
    <w:p w:rsidR="002D7A13" w:rsidRPr="00201EEE" w:rsidRDefault="002D7A13" w:rsidP="00B317B6">
      <w:pPr>
        <w:pStyle w:val="Eventname"/>
        <w:rPr>
          <w:rFonts w:ascii="Palatino Linotype" w:hAnsi="Palatino Linotype"/>
          <w:sz w:val="32"/>
          <w:szCs w:val="32"/>
        </w:rPr>
      </w:pPr>
      <w:r w:rsidRPr="00201EEE">
        <w:rPr>
          <w:rFonts w:ascii="Palatino Linotype" w:hAnsi="Palatino Linotype"/>
          <w:sz w:val="32"/>
          <w:szCs w:val="32"/>
        </w:rPr>
        <w:t xml:space="preserve">Form Deadline </w:t>
      </w:r>
    </w:p>
    <w:p w:rsidR="00393DDA" w:rsidRPr="00201EEE" w:rsidRDefault="00540446" w:rsidP="00B317B6">
      <w:pPr>
        <w:pStyle w:val="Eventname"/>
        <w:rPr>
          <w:rFonts w:ascii="Palatino Linotype" w:hAnsi="Palatino Linotype"/>
          <w:sz w:val="32"/>
          <w:szCs w:val="32"/>
        </w:rPr>
      </w:pPr>
      <w:r w:rsidRPr="00201EEE">
        <w:rPr>
          <w:rFonts w:ascii="Palatino Linotype" w:hAnsi="Palatino Linotype"/>
          <w:sz w:val="32"/>
          <w:szCs w:val="32"/>
        </w:rPr>
        <w:t>Saturday december 12</w:t>
      </w:r>
      <w:r w:rsidR="00393DDA" w:rsidRPr="00201EEE">
        <w:rPr>
          <w:rFonts w:ascii="Palatino Linotype" w:hAnsi="Palatino Linotype"/>
          <w:sz w:val="32"/>
          <w:szCs w:val="32"/>
        </w:rPr>
        <w:t>, 2020</w:t>
      </w:r>
    </w:p>
    <w:p w:rsidR="00393DDA" w:rsidRPr="00201EEE" w:rsidRDefault="00393DDA" w:rsidP="00B317B6">
      <w:pPr>
        <w:pStyle w:val="Eventname"/>
        <w:rPr>
          <w:rFonts w:ascii="Palatino Linotype" w:hAnsi="Palatino Linotype"/>
          <w:sz w:val="32"/>
          <w:szCs w:val="32"/>
        </w:rPr>
      </w:pPr>
      <w:r w:rsidRPr="00201EEE">
        <w:rPr>
          <w:rFonts w:ascii="Palatino Linotype" w:hAnsi="Palatino Linotype"/>
          <w:sz w:val="32"/>
          <w:szCs w:val="32"/>
        </w:rPr>
        <w:t>age 2 to 13</w:t>
      </w:r>
    </w:p>
    <w:p w:rsidR="00393DDA" w:rsidRPr="00201EEE" w:rsidRDefault="00393DDA" w:rsidP="00B317B6">
      <w:pPr>
        <w:pStyle w:val="Eventname"/>
        <w:rPr>
          <w:rFonts w:ascii="Palatino Linotype" w:hAnsi="Palatino Linotype"/>
          <w:sz w:val="32"/>
          <w:szCs w:val="32"/>
        </w:rPr>
      </w:pPr>
      <w:r w:rsidRPr="00201EEE">
        <w:rPr>
          <w:rFonts w:ascii="Palatino Linotype" w:hAnsi="Palatino Linotype"/>
          <w:sz w:val="32"/>
          <w:szCs w:val="32"/>
        </w:rPr>
        <w:t>application must be completed by</w:t>
      </w:r>
    </w:p>
    <w:p w:rsidR="00393DDA" w:rsidRPr="00201EEE" w:rsidRDefault="00393DDA" w:rsidP="00B317B6">
      <w:pPr>
        <w:pStyle w:val="Eventname"/>
        <w:rPr>
          <w:rFonts w:ascii="Palatino Linotype" w:hAnsi="Palatino Linotype"/>
          <w:sz w:val="32"/>
          <w:szCs w:val="32"/>
        </w:rPr>
      </w:pPr>
      <w:r w:rsidRPr="00201EEE">
        <w:rPr>
          <w:rFonts w:ascii="Palatino Linotype" w:hAnsi="Palatino Linotype"/>
          <w:sz w:val="32"/>
          <w:szCs w:val="32"/>
        </w:rPr>
        <w:t>parent/guardian</w:t>
      </w:r>
    </w:p>
    <w:p w:rsidR="00201EEE" w:rsidRPr="00201EEE" w:rsidRDefault="00393DDA" w:rsidP="00B317B6">
      <w:pPr>
        <w:pStyle w:val="Eventname"/>
        <w:rPr>
          <w:rFonts w:ascii="Palatino Linotype" w:hAnsi="Palatino Linotype"/>
          <w:sz w:val="32"/>
          <w:szCs w:val="32"/>
        </w:rPr>
      </w:pPr>
      <w:r w:rsidRPr="00201EEE">
        <w:rPr>
          <w:rFonts w:ascii="Palatino Linotype" w:hAnsi="Palatino Linotype"/>
          <w:sz w:val="32"/>
          <w:szCs w:val="32"/>
        </w:rPr>
        <w:t xml:space="preserve">only 1 form per family </w:t>
      </w:r>
      <w:r w:rsidR="00540446" w:rsidRPr="00201EEE">
        <w:rPr>
          <w:rFonts w:ascii="Palatino Linotype" w:hAnsi="Palatino Linotype"/>
          <w:sz w:val="32"/>
          <w:szCs w:val="32"/>
        </w:rPr>
        <w:t xml:space="preserve"> </w:t>
      </w:r>
    </w:p>
    <w:p w:rsidR="00B51D95" w:rsidRDefault="00201EEE" w:rsidP="00B317B6">
      <w:pPr>
        <w:pStyle w:val="Eventname"/>
        <w:rPr>
          <w:rFonts w:ascii="Palatino Linotype" w:hAnsi="Palatino Linotype"/>
          <w:i/>
          <w:color w:val="C00000"/>
          <w:sz w:val="28"/>
          <w:szCs w:val="28"/>
        </w:rPr>
      </w:pPr>
      <w:r w:rsidRPr="005C414B">
        <w:rPr>
          <w:rFonts w:ascii="Palatino Linotype" w:hAnsi="Palatino Linotype"/>
          <w:i/>
          <w:color w:val="C00000"/>
          <w:sz w:val="28"/>
          <w:szCs w:val="28"/>
        </w:rPr>
        <w:t>you will be notified with a pickup date and time</w:t>
      </w:r>
      <w:r w:rsidR="00540446" w:rsidRPr="005C414B">
        <w:rPr>
          <w:rFonts w:ascii="Palatino Linotype" w:hAnsi="Palatino Linotype"/>
          <w:i/>
          <w:color w:val="C00000"/>
          <w:sz w:val="28"/>
          <w:szCs w:val="28"/>
        </w:rPr>
        <w:t xml:space="preserve"> </w:t>
      </w:r>
      <w:r w:rsidRPr="005C414B">
        <w:rPr>
          <w:rFonts w:ascii="Palatino Linotype" w:hAnsi="Palatino Linotype"/>
          <w:i/>
          <w:color w:val="C00000"/>
          <w:sz w:val="28"/>
          <w:szCs w:val="28"/>
        </w:rPr>
        <w:t>once approved – notification will BE MONDAY december 14</w:t>
      </w:r>
      <w:r w:rsidRPr="00B51D95">
        <w:rPr>
          <w:rFonts w:ascii="Palatino Linotype" w:hAnsi="Palatino Linotype"/>
          <w:i/>
          <w:color w:val="C00000"/>
          <w:sz w:val="28"/>
          <w:szCs w:val="28"/>
          <w:vertAlign w:val="superscript"/>
        </w:rPr>
        <w:t>th</w:t>
      </w:r>
    </w:p>
    <w:p w:rsidR="00B51D95" w:rsidRPr="00B51D95" w:rsidRDefault="00B51D95" w:rsidP="00B317B6">
      <w:pPr>
        <w:pStyle w:val="Eventname"/>
        <w:rPr>
          <w:rFonts w:ascii="Palatino Linotype" w:hAnsi="Palatino Linotype"/>
          <w:color w:val="C00000"/>
          <w:sz w:val="24"/>
          <w:szCs w:val="24"/>
        </w:rPr>
      </w:pPr>
      <w:r w:rsidRPr="00B51D95">
        <w:rPr>
          <w:rFonts w:ascii="Palatino Linotype" w:hAnsi="Palatino Linotype"/>
          <w:i/>
          <w:color w:val="C00000"/>
          <w:sz w:val="24"/>
          <w:szCs w:val="24"/>
        </w:rPr>
        <w:t xml:space="preserve">Go to </w:t>
      </w:r>
      <w:hyperlink r:id="rId10" w:history="1">
        <w:r w:rsidRPr="00B51D95">
          <w:rPr>
            <w:rStyle w:val="Hyperlink"/>
            <w:rFonts w:ascii="Palatino Linotype" w:hAnsi="Palatino Linotype"/>
            <w:i/>
            <w:sz w:val="24"/>
            <w:szCs w:val="24"/>
          </w:rPr>
          <w:t>https://mmcainc.org/contractors/</w:t>
        </w:r>
      </w:hyperlink>
      <w:r w:rsidRPr="00B51D95">
        <w:rPr>
          <w:rFonts w:ascii="Palatino Linotype" w:hAnsi="Palatino Linotype"/>
          <w:i/>
          <w:color w:val="C00000"/>
          <w:sz w:val="24"/>
          <w:szCs w:val="24"/>
        </w:rPr>
        <w:t xml:space="preserve"> </w:t>
      </w:r>
      <w:r>
        <w:rPr>
          <w:rFonts w:ascii="Palatino Linotype" w:hAnsi="Palatino Linotype"/>
          <w:color w:val="C00000"/>
          <w:sz w:val="24"/>
          <w:szCs w:val="24"/>
        </w:rPr>
        <w:t xml:space="preserve"> for application</w:t>
      </w:r>
      <w:bookmarkStart w:id="0" w:name="_GoBack"/>
      <w:bookmarkEnd w:id="0"/>
    </w:p>
    <w:sectPr w:rsidR="00B51D95" w:rsidRPr="00B51D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83A" w:rsidRDefault="0035683A">
      <w:pPr>
        <w:spacing w:after="0" w:line="240" w:lineRule="auto"/>
      </w:pPr>
      <w:r>
        <w:separator/>
      </w:r>
    </w:p>
  </w:endnote>
  <w:endnote w:type="continuationSeparator" w:id="0">
    <w:p w:rsidR="0035683A" w:rsidRDefault="00356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A13" w:rsidRDefault="002D7A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A13" w:rsidRDefault="002D7A1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A13" w:rsidRDefault="002D7A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83A" w:rsidRDefault="0035683A">
      <w:pPr>
        <w:spacing w:after="0" w:line="240" w:lineRule="auto"/>
      </w:pPr>
      <w:r>
        <w:separator/>
      </w:r>
    </w:p>
  </w:footnote>
  <w:footnote w:type="continuationSeparator" w:id="0">
    <w:p w:rsidR="0035683A" w:rsidRDefault="00356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A13" w:rsidRDefault="002D7A1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9B7" w:rsidRDefault="00B829B7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F59F1" wp14:editId="4F4779BB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Rectangle 5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61D1BDF" id="Rectangle 5" o:spid="_x0000_s1026" style="position:absolute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" stroked="f" strokeweight="1pt">
              <v:fill r:id="rId2" o:title="" recolor="t" rotate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A13" w:rsidRDefault="002D7A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E93"/>
    <w:rsid w:val="00034DA8"/>
    <w:rsid w:val="00043851"/>
    <w:rsid w:val="00045A98"/>
    <w:rsid w:val="000840C8"/>
    <w:rsid w:val="00167FD0"/>
    <w:rsid w:val="001718F0"/>
    <w:rsid w:val="00186B74"/>
    <w:rsid w:val="001909F4"/>
    <w:rsid w:val="001E1A06"/>
    <w:rsid w:val="00201EEE"/>
    <w:rsid w:val="002131DA"/>
    <w:rsid w:val="002216DC"/>
    <w:rsid w:val="00236A78"/>
    <w:rsid w:val="002A2950"/>
    <w:rsid w:val="002D7A13"/>
    <w:rsid w:val="003066E4"/>
    <w:rsid w:val="0035683A"/>
    <w:rsid w:val="00393705"/>
    <w:rsid w:val="00393DDA"/>
    <w:rsid w:val="003A6F91"/>
    <w:rsid w:val="00470D72"/>
    <w:rsid w:val="004A3B6B"/>
    <w:rsid w:val="005077FD"/>
    <w:rsid w:val="00540446"/>
    <w:rsid w:val="0057473F"/>
    <w:rsid w:val="00582E93"/>
    <w:rsid w:val="00586B6C"/>
    <w:rsid w:val="005C414B"/>
    <w:rsid w:val="005D1868"/>
    <w:rsid w:val="006021E9"/>
    <w:rsid w:val="0068636E"/>
    <w:rsid w:val="006C0945"/>
    <w:rsid w:val="006E3307"/>
    <w:rsid w:val="00732C69"/>
    <w:rsid w:val="00773B95"/>
    <w:rsid w:val="00793212"/>
    <w:rsid w:val="007C38AE"/>
    <w:rsid w:val="00807ED9"/>
    <w:rsid w:val="00822EFB"/>
    <w:rsid w:val="00923877"/>
    <w:rsid w:val="00925C51"/>
    <w:rsid w:val="009836C9"/>
    <w:rsid w:val="009A4F52"/>
    <w:rsid w:val="009D7882"/>
    <w:rsid w:val="009D7FDE"/>
    <w:rsid w:val="00A43494"/>
    <w:rsid w:val="00A91437"/>
    <w:rsid w:val="00B27B1F"/>
    <w:rsid w:val="00B317B6"/>
    <w:rsid w:val="00B3501C"/>
    <w:rsid w:val="00B5160D"/>
    <w:rsid w:val="00B51D95"/>
    <w:rsid w:val="00B829B7"/>
    <w:rsid w:val="00B90975"/>
    <w:rsid w:val="00BB1472"/>
    <w:rsid w:val="00C16C00"/>
    <w:rsid w:val="00C17F6B"/>
    <w:rsid w:val="00CA25DE"/>
    <w:rsid w:val="00D31214"/>
    <w:rsid w:val="00D576A1"/>
    <w:rsid w:val="00DC1DB0"/>
    <w:rsid w:val="00DD7280"/>
    <w:rsid w:val="00E570A7"/>
    <w:rsid w:val="00EB3A17"/>
    <w:rsid w:val="00ED636F"/>
    <w:rsid w:val="00EE1B58"/>
    <w:rsid w:val="00EE5121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75"/>
    <w:pPr>
      <w:spacing w:after="360"/>
      <w:jc w:val="center"/>
    </w:p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Details">
    <w:name w:val="Details"/>
    <w:basedOn w:val="Normal"/>
    <w:uiPriority w:val="1"/>
    <w:qFormat/>
    <w:pPr>
      <w:spacing w:before="40" w:after="240"/>
    </w:pPr>
    <w:rPr>
      <w:rFonts w:asciiTheme="majorHAnsi" w:eastAsiaTheme="majorEastAsia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Eventname">
    <w:name w:val="Event name"/>
    <w:basedOn w:val="Normal"/>
    <w:uiPriority w:val="1"/>
    <w:qFormat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Organizationname">
    <w:name w:val="Organization name"/>
    <w:basedOn w:val="Normal"/>
    <w:uiPriority w:val="1"/>
    <w:qFormat/>
    <w:pPr>
      <w:spacing w:before="480" w:after="0"/>
      <w:contextualSpacing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styleId="GridTable1Light">
    <w:name w:val="Grid Table 1 Light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3">
    <w:name w:val="Grid Table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2">
    <w:name w:val="List Table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3">
    <w:name w:val="List Table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styleId="PlainTable1">
    <w:name w:val="Plain Table 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customStyle="1" w:styleId="SmartHyperlink">
    <w:name w:val="Smart Hyperlink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mmcainc.org/contractor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ice%20Dixon\AppData\Roaming\Microsoft\Templates\Holiday%20event%20flyer%20(with%20green%20tree)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6E5CE66-9277-40FE-BA38-03C7025AB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6E7171-0637-4597-A0E0-B2EF442C4D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844D05-F24F-4AD7-911D-27FC5B348B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 event flyer (with green tree).dotx</Template>
  <TotalTime>0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MMCA Toy Give Away</vt:lpstr>
    </vt:vector>
  </TitlesOfParts>
  <Company/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MMCA Toy Give Away</dc:title>
  <dc:creator/>
  <cp:lastModifiedBy/>
  <cp:revision>1</cp:revision>
  <dcterms:created xsi:type="dcterms:W3CDTF">2020-11-19T17:49:00Z</dcterms:created>
  <dcterms:modified xsi:type="dcterms:W3CDTF">2020-11-19T18:36:00Z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